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page" w:tblpXSpec="center" w:tblpY="-179"/>
        <w:tblW w:w="10902" w:type="dxa"/>
        <w:tblBorders>
          <w:insideH w:val="single" w:sz="4" w:space="0" w:color="auto"/>
        </w:tblBorders>
        <w:tblLayout w:type="fixed"/>
        <w:tblLook w:val="01E0"/>
      </w:tblPr>
      <w:tblGrid>
        <w:gridCol w:w="2518"/>
        <w:gridCol w:w="8384"/>
      </w:tblGrid>
      <w:tr w:rsidR="00684B9C" w:rsidRPr="00DE571E" w:rsidTr="00DD69FB">
        <w:trPr>
          <w:trHeight w:val="1418"/>
        </w:trPr>
        <w:tc>
          <w:tcPr>
            <w:tcW w:w="2518" w:type="dxa"/>
          </w:tcPr>
          <w:p w:rsidR="00684B9C" w:rsidRPr="001153E1" w:rsidRDefault="006E3463" w:rsidP="00DE571E">
            <w:pPr>
              <w:ind w:right="-288"/>
              <w:rPr>
                <w:lang w:val="en-US"/>
              </w:rPr>
            </w:pPr>
            <w:r w:rsidRPr="006E3463">
              <w:rPr>
                <w:bCs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12.65pt;margin-top:57.35pt;width:526.6pt;height:0;z-index:251658240" o:connectortype="straight"/>
              </w:pict>
            </w:r>
            <w:r w:rsidR="00DE571E">
              <w:rPr>
                <w:noProof/>
              </w:rPr>
              <w:t xml:space="preserve">           </w:t>
            </w:r>
          </w:p>
        </w:tc>
        <w:tc>
          <w:tcPr>
            <w:tcW w:w="8384" w:type="dxa"/>
          </w:tcPr>
          <w:tbl>
            <w:tblPr>
              <w:tblpPr w:leftFromText="180" w:rightFromText="180" w:vertAnchor="text" w:horzAnchor="page" w:tblpXSpec="center" w:tblpY="-179"/>
              <w:tblW w:w="10902" w:type="dxa"/>
              <w:tblBorders>
                <w:insideH w:val="single" w:sz="4" w:space="0" w:color="auto"/>
              </w:tblBorders>
              <w:tblLayout w:type="fixed"/>
              <w:tblLook w:val="01E0"/>
            </w:tblPr>
            <w:tblGrid>
              <w:gridCol w:w="10902"/>
            </w:tblGrid>
            <w:tr w:rsidR="00DE571E" w:rsidRPr="00DE571E" w:rsidTr="003614DE">
              <w:trPr>
                <w:trHeight w:val="1276"/>
              </w:trPr>
              <w:tc>
                <w:tcPr>
                  <w:tcW w:w="10902" w:type="dxa"/>
                </w:tcPr>
                <w:p w:rsidR="00DE571E" w:rsidRPr="00DD69FB" w:rsidRDefault="00DE571E" w:rsidP="00023877">
                  <w:pPr>
                    <w:rPr>
                      <w:rFonts w:ascii="Palatino Linotype" w:hAnsi="Palatino Linotype"/>
                      <w:b/>
                    </w:rPr>
                  </w:pPr>
                </w:p>
              </w:tc>
            </w:tr>
          </w:tbl>
          <w:p w:rsidR="003F6815" w:rsidRPr="00DD69FB" w:rsidRDefault="003F6815" w:rsidP="001719B4">
            <w:pPr>
              <w:rPr>
                <w:rFonts w:ascii="Palatino Linotype" w:hAnsi="Palatino Linotype"/>
                <w:b/>
              </w:rPr>
            </w:pPr>
          </w:p>
        </w:tc>
      </w:tr>
    </w:tbl>
    <w:p w:rsidR="00ED1976" w:rsidRPr="00327F1D" w:rsidRDefault="006E3463" w:rsidP="00A77D6A">
      <w:pPr>
        <w:jc w:val="center"/>
        <w:rPr>
          <w:rFonts w:asciiTheme="minorHAnsi" w:hAnsiTheme="minorHAnsi"/>
          <w:b/>
          <w:bCs/>
          <w:sz w:val="28"/>
          <w:szCs w:val="28"/>
        </w:rPr>
      </w:pPr>
      <w:r w:rsidRPr="006E3463">
        <w:rPr>
          <w:bCs/>
          <w:noProof/>
        </w:rPr>
        <w:pict>
          <v:rect id="_x0000_s1060" style="position:absolute;left:0;text-align:left;margin-left:48.65pt;margin-top:77.4pt;width:219.8pt;height:27.25pt;z-index:251699200;mso-position-horizontal-relative:text;mso-position-vertical-relative:text" stroked="f">
            <v:textbox>
              <w:txbxContent>
                <w:p w:rsidR="00BA08C3" w:rsidRPr="00BA08C3" w:rsidRDefault="00BA08C3" w:rsidP="004E5E27">
                  <w:pPr>
                    <w:rPr>
                      <w:b/>
                      <w:sz w:val="28"/>
                      <w:szCs w:val="28"/>
                    </w:rPr>
                  </w:pPr>
                  <w:r w:rsidRPr="00BA08C3">
                    <w:rPr>
                      <w:b/>
                      <w:sz w:val="28"/>
                      <w:szCs w:val="28"/>
                    </w:rPr>
                    <w:t>ΑΙΤΗΣΗ -ΕΓΓΡΑΦΗ</w:t>
                  </w:r>
                </w:p>
                <w:p w:rsidR="00BA08C3" w:rsidRDefault="00BA08C3" w:rsidP="00BA08C3"/>
              </w:txbxContent>
            </v:textbox>
          </v:rect>
        </w:pict>
      </w:r>
      <w:r w:rsidRPr="006E3463">
        <w:rPr>
          <w:b/>
          <w:bCs/>
          <w:noProof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left:0;text-align:left;margin-left:22pt;margin-top:-40.35pt;width:142.2pt;height:81.15pt;z-index:251692032;mso-position-horizontal-relative:text;mso-position-vertical-relative:text;mso-width-relative:margin;mso-height-relative:margin" stroked="f">
            <v:textbox style="mso-next-textbox:#_x0000_s1051">
              <w:txbxContent>
                <w:p w:rsidR="00DE571E" w:rsidRDefault="00327F1D">
                  <w:r w:rsidRPr="00327F1D">
                    <w:rPr>
                      <w:noProof/>
                    </w:rPr>
                    <w:drawing>
                      <wp:inline distT="0" distB="0" distL="0" distR="0">
                        <wp:extent cx="1299210" cy="845820"/>
                        <wp:effectExtent l="19050" t="0" r="0" b="0"/>
                        <wp:docPr id="253" name="Εικόνα 1" descr="C:\Users\apna\Desktop\Logo\logo black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pna\Desktop\Logo\logo black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1107" cy="853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E3463">
        <w:rPr>
          <w:rFonts w:ascii="Palatino Linotype" w:hAnsi="Palatino Linotype"/>
          <w:b/>
          <w:noProof/>
        </w:rPr>
        <w:pict>
          <v:shape id="_x0000_s1062" type="#_x0000_t32" style="position:absolute;left:0;text-align:left;margin-left:275pt;margin-top:66.55pt;width:0;height:690.75pt;z-index:251701248;mso-position-horizontal-relative:text;mso-position-vertical-relative:text" o:connectortype="straight"/>
        </w:pict>
      </w:r>
      <w:r w:rsidRPr="006E3463">
        <w:rPr>
          <w:rFonts w:ascii="Palatino Linotype" w:hAnsi="Palatino Linotype"/>
          <w:b/>
          <w:noProof/>
        </w:rPr>
        <w:pict>
          <v:shape id="_x0000_s1056" type="#_x0000_t202" style="position:absolute;left:0;text-align:left;margin-left:447.45pt;margin-top:-38.1pt;width:107.9pt;height:78.9pt;z-index:251696128;mso-position-horizontal-relative:text;mso-position-vertical-relative:text" stroked="f">
            <v:textbox style="mso-next-textbox:#_x0000_s1056">
              <w:txbxContent>
                <w:p w:rsidR="00254AE3" w:rsidRDefault="000F0663">
                  <w:r>
                    <w:rPr>
                      <w:noProof/>
                    </w:rPr>
                    <w:drawing>
                      <wp:inline distT="0" distB="0" distL="0" distR="0">
                        <wp:extent cx="918210" cy="868680"/>
                        <wp:effectExtent l="19050" t="0" r="0" b="0"/>
                        <wp:docPr id="225" name="Εικόνα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1858" cy="8721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A08C3">
        <w:rPr>
          <w:bCs/>
          <w:noProof/>
        </w:rPr>
        <w:t xml:space="preserve"> </w:t>
      </w:r>
    </w:p>
    <w:p w:rsidR="00DD69FB" w:rsidRPr="00327F1D" w:rsidRDefault="006E3463" w:rsidP="00A77D6A">
      <w:pPr>
        <w:jc w:val="center"/>
        <w:rPr>
          <w:rFonts w:asciiTheme="minorHAnsi" w:hAnsiTheme="minorHAnsi"/>
          <w:b/>
          <w:bCs/>
          <w:sz w:val="28"/>
          <w:szCs w:val="28"/>
        </w:rPr>
      </w:pPr>
      <w:r w:rsidRPr="006E3463">
        <w:rPr>
          <w:bCs/>
          <w:noProof/>
          <w:lang w:eastAsia="en-US"/>
        </w:rPr>
        <w:pict>
          <v:shape id="_x0000_s1049" type="#_x0000_t202" style="position:absolute;left:0;text-align:left;margin-left:416.95pt;margin-top:13.95pt;width:113.25pt;height:30.5pt;z-index:251689984;mso-width-relative:margin;mso-height-relative:margin" stroked="f">
            <v:textbox style="mso-next-textbox:#_x0000_s1049">
              <w:txbxContent>
                <w:p w:rsidR="00DE571E" w:rsidRPr="00327F1D" w:rsidRDefault="00DD69FB">
                  <w:pPr>
                    <w:rPr>
                      <w:rFonts w:asciiTheme="minorHAnsi" w:hAnsiTheme="minorHAnsi"/>
                      <w:b/>
                      <w:color w:val="000000" w:themeColor="text1"/>
                      <w:sz w:val="28"/>
                      <w:szCs w:val="28"/>
                      <w:u w:val="single"/>
                    </w:rPr>
                  </w:pPr>
                  <w:r w:rsidRPr="00327F1D">
                    <w:rPr>
                      <w:rFonts w:asciiTheme="minorHAnsi" w:hAnsiTheme="minorHAnsi"/>
                      <w:b/>
                      <w:color w:val="000000" w:themeColor="text1"/>
                      <w:sz w:val="28"/>
                      <w:szCs w:val="28"/>
                      <w:u w:val="single"/>
                    </w:rPr>
                    <w:t xml:space="preserve">ΣΤΟ  ΤΜΗΜΑ </w:t>
                  </w:r>
                </w:p>
              </w:txbxContent>
            </v:textbox>
          </v:shape>
        </w:pict>
      </w:r>
    </w:p>
    <w:p w:rsidR="00DD69FB" w:rsidRPr="00327F1D" w:rsidRDefault="00DD69FB" w:rsidP="00A77D6A">
      <w:pPr>
        <w:jc w:val="center"/>
        <w:rPr>
          <w:rFonts w:asciiTheme="minorHAnsi" w:hAnsiTheme="minorHAnsi"/>
          <w:b/>
          <w:bCs/>
          <w:sz w:val="32"/>
          <w:szCs w:val="32"/>
        </w:rPr>
      </w:pPr>
    </w:p>
    <w:p w:rsidR="001A231C" w:rsidRPr="001A231C" w:rsidRDefault="001A231C" w:rsidP="00C971DF">
      <w:pPr>
        <w:ind w:left="567" w:firstLine="993"/>
        <w:jc w:val="center"/>
        <w:rPr>
          <w:bCs/>
        </w:rPr>
      </w:pPr>
    </w:p>
    <w:p w:rsidR="00A77D6A" w:rsidRDefault="006E3463" w:rsidP="00AE35FF">
      <w:pPr>
        <w:ind w:left="4320" w:firstLine="720"/>
        <w:rPr>
          <w:bCs/>
        </w:rPr>
      </w:pPr>
      <w:r>
        <w:rPr>
          <w:bCs/>
          <w:noProof/>
        </w:rPr>
        <w:pict>
          <v:rect id="_x0000_s1063" style="position:absolute;left:0;text-align:left;margin-left:349.75pt;margin-top:11.95pt;width:37.2pt;height:16.5pt;z-index:251702272"/>
        </w:pict>
      </w:r>
      <w:r>
        <w:rPr>
          <w:bCs/>
          <w:noProof/>
        </w:rPr>
        <w:pict>
          <v:rect id="_x0000_s1058" style="position:absolute;left:0;text-align:left;margin-left:279.15pt;margin-top:8.35pt;width:282.25pt;height:637.5pt;z-index:251697152" stroked="f">
            <v:textbox style="mso-next-textbox:#_x0000_s1058">
              <w:txbxContent>
                <w:tbl>
                  <w:tblPr>
                    <w:tblW w:w="9089" w:type="dxa"/>
                    <w:tblInd w:w="98" w:type="dxa"/>
                    <w:tblLook w:val="04A0"/>
                  </w:tblPr>
                  <w:tblGrid>
                    <w:gridCol w:w="9089"/>
                  </w:tblGrid>
                  <w:tr w:rsidR="00BA08C3" w:rsidRPr="00BA08C3" w:rsidTr="00BA08C3">
                    <w:trPr>
                      <w:trHeight w:val="504"/>
                    </w:trPr>
                    <w:tc>
                      <w:tcPr>
                        <w:tcW w:w="90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000000" w:fill="FFFFFF"/>
                        <w:noWrap/>
                        <w:vAlign w:val="center"/>
                        <w:hideMark/>
                      </w:tcPr>
                      <w:p w:rsidR="00BA08C3" w:rsidRPr="00BA08C3" w:rsidRDefault="00BA08C3" w:rsidP="00BA08C3">
                        <w:pPr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</w:pPr>
                        <w:r w:rsidRPr="00BA08C3"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  <w:t>ΖΩΓΡΑΦΙΚΗ</w:t>
                        </w:r>
                      </w:p>
                    </w:tc>
                  </w:tr>
                  <w:tr w:rsidR="00BA08C3" w:rsidRPr="00BA08C3" w:rsidTr="00BA08C3">
                    <w:trPr>
                      <w:trHeight w:val="504"/>
                    </w:trPr>
                    <w:tc>
                      <w:tcPr>
                        <w:tcW w:w="90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000000" w:fill="FFFFFF"/>
                        <w:noWrap/>
                        <w:vAlign w:val="center"/>
                        <w:hideMark/>
                      </w:tcPr>
                      <w:p w:rsidR="00BA08C3" w:rsidRPr="00BA08C3" w:rsidRDefault="00BA08C3" w:rsidP="00BA08C3">
                        <w:pPr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</w:pPr>
                        <w:r w:rsidRPr="00BA08C3"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  <w:t>ΑΓΙΟΓΡΑΦΙΑ</w:t>
                        </w:r>
                        <w:r w:rsidR="004E5E27"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  <w:t xml:space="preserve">   </w:t>
                        </w:r>
                        <w:r w:rsidR="004E5E27">
                          <w:rPr>
                            <w:rFonts w:ascii="Palatino Linotype" w:hAnsi="Palatino Linotype"/>
                            <w:noProof/>
                            <w:color w:val="000000"/>
                            <w:sz w:val="16"/>
                            <w:szCs w:val="16"/>
                          </w:rPr>
                          <w:drawing>
                            <wp:inline distT="0" distB="0" distL="0" distR="0">
                              <wp:extent cx="485775" cy="219075"/>
                              <wp:effectExtent l="19050" t="0" r="9525" b="0"/>
                              <wp:docPr id="103" name="Εικόνα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5775" cy="219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A08C3" w:rsidRPr="00BA08C3" w:rsidTr="00BA08C3">
                    <w:trPr>
                      <w:trHeight w:val="504"/>
                    </w:trPr>
                    <w:tc>
                      <w:tcPr>
                        <w:tcW w:w="90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000000" w:fill="FFFFFF"/>
                        <w:noWrap/>
                        <w:vAlign w:val="center"/>
                        <w:hideMark/>
                      </w:tcPr>
                      <w:p w:rsidR="00BA08C3" w:rsidRPr="00BA08C3" w:rsidRDefault="00BA08C3" w:rsidP="00BA08C3">
                        <w:pPr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</w:pPr>
                        <w:r w:rsidRPr="00BA08C3"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  <w:t>ΞΥΛΟΓΛΥΠΤΙΚΗ-ΞΥΛΙΝΕΣ ΚΑΤΑΣΚΕΥΕΣ</w:t>
                        </w:r>
                        <w:r w:rsidR="004E5E27"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  <w:t xml:space="preserve">  </w:t>
                        </w:r>
                        <w:r w:rsidR="004E5E27">
                          <w:rPr>
                            <w:rFonts w:ascii="Palatino Linotype" w:hAnsi="Palatino Linotype"/>
                            <w:noProof/>
                            <w:color w:val="000000"/>
                            <w:sz w:val="16"/>
                            <w:szCs w:val="16"/>
                          </w:rPr>
                          <w:drawing>
                            <wp:inline distT="0" distB="0" distL="0" distR="0">
                              <wp:extent cx="485775" cy="219075"/>
                              <wp:effectExtent l="19050" t="0" r="9525" b="0"/>
                              <wp:docPr id="104" name="Εικόνα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5775" cy="219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A08C3" w:rsidRPr="00BA08C3" w:rsidTr="00BA08C3">
                    <w:trPr>
                      <w:trHeight w:val="504"/>
                    </w:trPr>
                    <w:tc>
                      <w:tcPr>
                        <w:tcW w:w="90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000000" w:fill="FFFFFF"/>
                        <w:noWrap/>
                        <w:vAlign w:val="center"/>
                        <w:hideMark/>
                      </w:tcPr>
                      <w:p w:rsidR="00BA08C3" w:rsidRPr="00BA08C3" w:rsidRDefault="00BA08C3" w:rsidP="00BA08C3">
                        <w:pPr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</w:pPr>
                        <w:r w:rsidRPr="00BA08C3"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  <w:t>ΠΗΛΟΠΛΑΣΤΙΚΗ-ΚΕΡΑΜΙΚΗ</w:t>
                        </w:r>
                        <w:r w:rsidR="004E5E27"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  <w:t xml:space="preserve">   </w:t>
                        </w:r>
                        <w:r w:rsidR="004E5E27">
                          <w:rPr>
                            <w:rFonts w:ascii="Palatino Linotype" w:hAnsi="Palatino Linotype"/>
                            <w:noProof/>
                            <w:color w:val="000000"/>
                            <w:sz w:val="16"/>
                            <w:szCs w:val="16"/>
                          </w:rPr>
                          <w:drawing>
                            <wp:inline distT="0" distB="0" distL="0" distR="0">
                              <wp:extent cx="485775" cy="219075"/>
                              <wp:effectExtent l="19050" t="0" r="9525" b="0"/>
                              <wp:docPr id="105" name="Εικόνα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5775" cy="219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A08C3" w:rsidRPr="00BA08C3" w:rsidTr="00BA08C3">
                    <w:trPr>
                      <w:trHeight w:val="504"/>
                    </w:trPr>
                    <w:tc>
                      <w:tcPr>
                        <w:tcW w:w="90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000000" w:fill="FFFFFF"/>
                        <w:noWrap/>
                        <w:vAlign w:val="center"/>
                        <w:hideMark/>
                      </w:tcPr>
                      <w:p w:rsidR="00BA08C3" w:rsidRPr="00BA08C3" w:rsidRDefault="00BA08C3" w:rsidP="00BA08C3">
                        <w:pPr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</w:pPr>
                        <w:r w:rsidRPr="00BA08C3"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  <w:t>ΜΠΑΤΙΚ</w:t>
                        </w:r>
                        <w:r w:rsidR="004E5E27"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  <w:t xml:space="preserve">  </w:t>
                        </w:r>
                        <w:r w:rsidR="004E5E27">
                          <w:rPr>
                            <w:rFonts w:ascii="Palatino Linotype" w:hAnsi="Palatino Linotype"/>
                            <w:noProof/>
                            <w:color w:val="000000"/>
                            <w:sz w:val="16"/>
                            <w:szCs w:val="16"/>
                          </w:rPr>
                          <w:drawing>
                            <wp:inline distT="0" distB="0" distL="0" distR="0">
                              <wp:extent cx="485775" cy="219075"/>
                              <wp:effectExtent l="19050" t="0" r="9525" b="0"/>
                              <wp:docPr id="106" name="Εικόνα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5775" cy="219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A08C3" w:rsidRPr="00BA08C3" w:rsidTr="00BA08C3">
                    <w:trPr>
                      <w:trHeight w:val="504"/>
                    </w:trPr>
                    <w:tc>
                      <w:tcPr>
                        <w:tcW w:w="90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000000" w:fill="FFFFFF"/>
                        <w:noWrap/>
                        <w:vAlign w:val="center"/>
                        <w:hideMark/>
                      </w:tcPr>
                      <w:p w:rsidR="00BA08C3" w:rsidRPr="00BA08C3" w:rsidRDefault="00BA08C3" w:rsidP="00BA08C3">
                        <w:pPr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</w:pPr>
                        <w:r w:rsidRPr="00BA08C3"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  <w:t>ΨΗΦΙΔΩΤΟ</w:t>
                        </w:r>
                        <w:r w:rsidR="004E5E27"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  <w:t xml:space="preserve">    </w:t>
                        </w:r>
                        <w:r w:rsidR="004E5E27">
                          <w:rPr>
                            <w:rFonts w:ascii="Palatino Linotype" w:hAnsi="Palatino Linotype"/>
                            <w:noProof/>
                            <w:color w:val="000000"/>
                            <w:sz w:val="16"/>
                            <w:szCs w:val="16"/>
                          </w:rPr>
                          <w:drawing>
                            <wp:inline distT="0" distB="0" distL="0" distR="0">
                              <wp:extent cx="485775" cy="219075"/>
                              <wp:effectExtent l="19050" t="0" r="9525" b="0"/>
                              <wp:docPr id="107" name="Εικόνα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5775" cy="219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A08C3" w:rsidRPr="00BA08C3" w:rsidTr="00BA08C3">
                    <w:trPr>
                      <w:trHeight w:val="504"/>
                    </w:trPr>
                    <w:tc>
                      <w:tcPr>
                        <w:tcW w:w="90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000000" w:fill="FFFFFF"/>
                        <w:noWrap/>
                        <w:vAlign w:val="center"/>
                        <w:hideMark/>
                      </w:tcPr>
                      <w:p w:rsidR="00BA08C3" w:rsidRPr="00BA08C3" w:rsidRDefault="00BA08C3" w:rsidP="00BA08C3">
                        <w:pPr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</w:pPr>
                        <w:r w:rsidRPr="00BA08C3"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  <w:t>DO IT YOURSELF CRAFTS</w:t>
                        </w:r>
                        <w:r w:rsidR="004E5E27"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  <w:t xml:space="preserve">  </w:t>
                        </w:r>
                        <w:r w:rsidR="004E5E27">
                          <w:rPr>
                            <w:rFonts w:ascii="Palatino Linotype" w:hAnsi="Palatino Linotype"/>
                            <w:noProof/>
                            <w:color w:val="000000"/>
                            <w:sz w:val="16"/>
                            <w:szCs w:val="16"/>
                          </w:rPr>
                          <w:drawing>
                            <wp:inline distT="0" distB="0" distL="0" distR="0">
                              <wp:extent cx="485775" cy="219075"/>
                              <wp:effectExtent l="19050" t="0" r="9525" b="0"/>
                              <wp:docPr id="108" name="Εικόνα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5775" cy="219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A08C3" w:rsidRPr="00BA08C3" w:rsidTr="00BA08C3">
                    <w:trPr>
                      <w:trHeight w:val="504"/>
                    </w:trPr>
                    <w:tc>
                      <w:tcPr>
                        <w:tcW w:w="90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000000" w:fill="FFFFFF"/>
                        <w:noWrap/>
                        <w:vAlign w:val="center"/>
                        <w:hideMark/>
                      </w:tcPr>
                      <w:p w:rsidR="00BA08C3" w:rsidRPr="00BA08C3" w:rsidRDefault="00BA08C3" w:rsidP="00BA08C3">
                        <w:pPr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</w:pPr>
                        <w:r w:rsidRPr="00BA08C3"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  <w:t xml:space="preserve">ΕΝΑΛΛΑΚΤΙΚΟ ΚΟΣΜΗΜΑ </w:t>
                        </w:r>
                        <w:r w:rsidR="004E5E27"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 w:rsidR="004E5E27">
                          <w:rPr>
                            <w:rFonts w:ascii="Palatino Linotype" w:hAnsi="Palatino Linotype"/>
                            <w:noProof/>
                            <w:color w:val="000000"/>
                            <w:sz w:val="16"/>
                            <w:szCs w:val="16"/>
                          </w:rPr>
                          <w:drawing>
                            <wp:inline distT="0" distB="0" distL="0" distR="0">
                              <wp:extent cx="485775" cy="219075"/>
                              <wp:effectExtent l="19050" t="0" r="9525" b="0"/>
                              <wp:docPr id="109" name="Εικόνα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5775" cy="219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A08C3" w:rsidRPr="00BA08C3" w:rsidTr="00BA08C3">
                    <w:trPr>
                      <w:trHeight w:val="504"/>
                    </w:trPr>
                    <w:tc>
                      <w:tcPr>
                        <w:tcW w:w="90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000000" w:fill="FFFFFF"/>
                        <w:noWrap/>
                        <w:vAlign w:val="center"/>
                        <w:hideMark/>
                      </w:tcPr>
                      <w:p w:rsidR="00BA08C3" w:rsidRPr="00BA08C3" w:rsidRDefault="00BA08C3" w:rsidP="00BA08C3">
                        <w:pPr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</w:pPr>
                        <w:r w:rsidRPr="00BA08C3"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  <w:t>ΒΙΤΡΩ</w:t>
                        </w:r>
                        <w:r w:rsidR="004E5E27"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  <w:t xml:space="preserve">  </w:t>
                        </w:r>
                        <w:r w:rsidR="004E5E27">
                          <w:rPr>
                            <w:rFonts w:ascii="Palatino Linotype" w:hAnsi="Palatino Linotype"/>
                            <w:noProof/>
                            <w:color w:val="000000"/>
                            <w:sz w:val="16"/>
                            <w:szCs w:val="16"/>
                          </w:rPr>
                          <w:drawing>
                            <wp:inline distT="0" distB="0" distL="0" distR="0">
                              <wp:extent cx="485775" cy="219075"/>
                              <wp:effectExtent l="19050" t="0" r="9525" b="0"/>
                              <wp:docPr id="110" name="Εικόνα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5775" cy="219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A08C3" w:rsidRPr="00BA08C3" w:rsidTr="00BA08C3">
                    <w:trPr>
                      <w:trHeight w:val="504"/>
                    </w:trPr>
                    <w:tc>
                      <w:tcPr>
                        <w:tcW w:w="90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000000" w:fill="FFFFFF"/>
                        <w:noWrap/>
                        <w:vAlign w:val="center"/>
                        <w:hideMark/>
                      </w:tcPr>
                      <w:p w:rsidR="00BA08C3" w:rsidRPr="00BA08C3" w:rsidRDefault="00BA08C3" w:rsidP="00BA08C3">
                        <w:pPr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</w:pPr>
                        <w:r w:rsidRPr="00BA08C3"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  <w:t>ΑΡΓΥΡΟΧΡΥΣΟΧΟΙΑ ΜΕΤΑΛΛΟΤΕΧΝΙΑ ΚΑΙ ΚΑΤΑΣΚΕΥΕΣ</w:t>
                        </w:r>
                        <w:r w:rsidR="004E5E27">
                          <w:rPr>
                            <w:rFonts w:ascii="Palatino Linotype" w:hAnsi="Palatino Linotype"/>
                            <w:noProof/>
                            <w:color w:val="000000"/>
                            <w:sz w:val="16"/>
                            <w:szCs w:val="16"/>
                          </w:rPr>
                          <w:drawing>
                            <wp:inline distT="0" distB="0" distL="0" distR="0">
                              <wp:extent cx="485775" cy="219075"/>
                              <wp:effectExtent l="19050" t="0" r="9525" b="0"/>
                              <wp:docPr id="111" name="Εικόνα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5775" cy="219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A08C3" w:rsidRPr="00BA08C3" w:rsidTr="00BA08C3">
                    <w:trPr>
                      <w:trHeight w:val="504"/>
                    </w:trPr>
                    <w:tc>
                      <w:tcPr>
                        <w:tcW w:w="90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000000" w:fill="FFFFFF"/>
                        <w:noWrap/>
                        <w:vAlign w:val="center"/>
                        <w:hideMark/>
                      </w:tcPr>
                      <w:p w:rsidR="00BA08C3" w:rsidRPr="00BA08C3" w:rsidRDefault="00BA08C3" w:rsidP="00BA08C3">
                        <w:pPr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</w:pPr>
                        <w:r w:rsidRPr="00BA08C3"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  <w:t xml:space="preserve">ΑΡΜΟΝΙΟ </w:t>
                        </w:r>
                        <w:r w:rsidR="004E5E27"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  <w:t xml:space="preserve">  </w:t>
                        </w:r>
                        <w:r w:rsidR="004E5E27">
                          <w:rPr>
                            <w:rFonts w:ascii="Palatino Linotype" w:hAnsi="Palatino Linotype"/>
                            <w:noProof/>
                            <w:color w:val="000000"/>
                            <w:sz w:val="16"/>
                            <w:szCs w:val="16"/>
                          </w:rPr>
                          <w:drawing>
                            <wp:inline distT="0" distB="0" distL="0" distR="0">
                              <wp:extent cx="485775" cy="219075"/>
                              <wp:effectExtent l="19050" t="0" r="9525" b="0"/>
                              <wp:docPr id="112" name="Εικόνα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5775" cy="219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A08C3" w:rsidRPr="00BA08C3" w:rsidTr="00BA08C3">
                    <w:trPr>
                      <w:trHeight w:val="504"/>
                    </w:trPr>
                    <w:tc>
                      <w:tcPr>
                        <w:tcW w:w="90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000000" w:fill="FFFFFF"/>
                        <w:noWrap/>
                        <w:vAlign w:val="center"/>
                        <w:hideMark/>
                      </w:tcPr>
                      <w:p w:rsidR="00BA08C3" w:rsidRPr="00BA08C3" w:rsidRDefault="00BA08C3" w:rsidP="00BA08C3">
                        <w:pPr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</w:pPr>
                        <w:r w:rsidRPr="00BA08C3"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  <w:t xml:space="preserve">ΑΚΟΡΝΤΕΟΝ </w:t>
                        </w:r>
                        <w:r w:rsidR="004E5E27"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  <w:t xml:space="preserve">  </w:t>
                        </w:r>
                        <w:r w:rsidR="004E5E27">
                          <w:rPr>
                            <w:rFonts w:ascii="Palatino Linotype" w:hAnsi="Palatino Linotype"/>
                            <w:noProof/>
                            <w:color w:val="000000"/>
                            <w:sz w:val="16"/>
                            <w:szCs w:val="16"/>
                          </w:rPr>
                          <w:drawing>
                            <wp:inline distT="0" distB="0" distL="0" distR="0">
                              <wp:extent cx="485775" cy="219075"/>
                              <wp:effectExtent l="19050" t="0" r="9525" b="0"/>
                              <wp:docPr id="113" name="Εικόνα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5775" cy="219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A08C3" w:rsidRPr="00BA08C3" w:rsidTr="00BA08C3">
                    <w:trPr>
                      <w:trHeight w:val="504"/>
                    </w:trPr>
                    <w:tc>
                      <w:tcPr>
                        <w:tcW w:w="90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000000" w:fill="FFFFFF"/>
                        <w:noWrap/>
                        <w:vAlign w:val="center"/>
                        <w:hideMark/>
                      </w:tcPr>
                      <w:p w:rsidR="00BA08C3" w:rsidRPr="00BA08C3" w:rsidRDefault="00BA08C3" w:rsidP="00BA08C3">
                        <w:pPr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</w:pPr>
                        <w:r w:rsidRPr="00BA08C3"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  <w:t>ΜΟΥΣΙΚΗ ΠΡΟΠΑΙΔΕΙΑ</w:t>
                        </w:r>
                        <w:r w:rsidR="004E5E27"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  <w:t xml:space="preserve">   </w:t>
                        </w:r>
                        <w:r w:rsidR="004E5E27">
                          <w:rPr>
                            <w:rFonts w:ascii="Palatino Linotype" w:hAnsi="Palatino Linotype"/>
                            <w:noProof/>
                            <w:color w:val="000000"/>
                            <w:sz w:val="16"/>
                            <w:szCs w:val="16"/>
                          </w:rPr>
                          <w:drawing>
                            <wp:inline distT="0" distB="0" distL="0" distR="0">
                              <wp:extent cx="485775" cy="219075"/>
                              <wp:effectExtent l="19050" t="0" r="9525" b="0"/>
                              <wp:docPr id="114" name="Εικόνα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5775" cy="219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A08C3" w:rsidRPr="00BA08C3" w:rsidTr="00BA08C3">
                    <w:trPr>
                      <w:trHeight w:val="504"/>
                    </w:trPr>
                    <w:tc>
                      <w:tcPr>
                        <w:tcW w:w="90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000000" w:fill="FFFFFF"/>
                        <w:noWrap/>
                        <w:vAlign w:val="bottom"/>
                        <w:hideMark/>
                      </w:tcPr>
                      <w:p w:rsidR="004E5E27" w:rsidRDefault="004E5E27" w:rsidP="00BA08C3">
                        <w:pPr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</w:pPr>
                      </w:p>
                      <w:p w:rsidR="00BA08C3" w:rsidRDefault="00BA08C3" w:rsidP="00BA08C3">
                        <w:pPr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</w:pPr>
                        <w:r w:rsidRPr="00BA08C3"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  <w:t xml:space="preserve">ΚΙΘΑΡΑ </w:t>
                        </w:r>
                        <w:r w:rsidR="004E5E27"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  <w:t xml:space="preserve">  </w:t>
                        </w:r>
                        <w:r w:rsidR="004E5E27">
                          <w:rPr>
                            <w:rFonts w:ascii="Palatino Linotype" w:hAnsi="Palatino Linotype"/>
                            <w:noProof/>
                            <w:color w:val="000000"/>
                            <w:sz w:val="16"/>
                            <w:szCs w:val="16"/>
                          </w:rPr>
                          <w:drawing>
                            <wp:inline distT="0" distB="0" distL="0" distR="0">
                              <wp:extent cx="485775" cy="219075"/>
                              <wp:effectExtent l="19050" t="0" r="9525" b="0"/>
                              <wp:docPr id="115" name="Εικόνα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5775" cy="219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E5E27" w:rsidRPr="00BA08C3" w:rsidRDefault="004E5E27" w:rsidP="00BA08C3">
                        <w:pPr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BA08C3" w:rsidRPr="00BA08C3" w:rsidTr="00BA08C3">
                    <w:trPr>
                      <w:trHeight w:val="504"/>
                    </w:trPr>
                    <w:tc>
                      <w:tcPr>
                        <w:tcW w:w="90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000000" w:fill="FFFFFF"/>
                        <w:noWrap/>
                        <w:vAlign w:val="bottom"/>
                        <w:hideMark/>
                      </w:tcPr>
                      <w:p w:rsidR="00BA08C3" w:rsidRDefault="00BA08C3" w:rsidP="00BA08C3">
                        <w:pPr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</w:pPr>
                        <w:r w:rsidRPr="00BA08C3"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  <w:t>ΗΛΕΚΤΡΙΚΗ ΚΙΘΑΡΑ</w:t>
                        </w:r>
                        <w:r w:rsidR="004E5E27"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  <w:t xml:space="preserve">  </w:t>
                        </w:r>
                        <w:r w:rsidR="004E5E27">
                          <w:rPr>
                            <w:rFonts w:ascii="Palatino Linotype" w:hAnsi="Palatino Linotype"/>
                            <w:noProof/>
                            <w:color w:val="000000"/>
                            <w:sz w:val="16"/>
                            <w:szCs w:val="16"/>
                          </w:rPr>
                          <w:drawing>
                            <wp:inline distT="0" distB="0" distL="0" distR="0">
                              <wp:extent cx="485775" cy="219075"/>
                              <wp:effectExtent l="19050" t="0" r="9525" b="0"/>
                              <wp:docPr id="116" name="Εικόνα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5775" cy="219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E5E27" w:rsidRPr="00BA08C3" w:rsidRDefault="004E5E27" w:rsidP="00BA08C3">
                        <w:pPr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BA08C3" w:rsidRPr="00BA08C3" w:rsidTr="00BA08C3">
                    <w:trPr>
                      <w:trHeight w:val="504"/>
                    </w:trPr>
                    <w:tc>
                      <w:tcPr>
                        <w:tcW w:w="90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000000" w:fill="FFFFFF"/>
                        <w:noWrap/>
                        <w:vAlign w:val="bottom"/>
                        <w:hideMark/>
                      </w:tcPr>
                      <w:p w:rsidR="00BA08C3" w:rsidRDefault="00BA08C3" w:rsidP="00BA08C3">
                        <w:pPr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</w:pPr>
                        <w:r w:rsidRPr="00BA08C3"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  <w:t xml:space="preserve">ΠΑΡΑΔΟΣΙΑΚΑ ΚΡΟΥΣΤΑ </w:t>
                        </w:r>
                        <w:r w:rsidR="004E5E27">
                          <w:rPr>
                            <w:rFonts w:ascii="Palatino Linotype" w:hAnsi="Palatino Linotype"/>
                            <w:noProof/>
                            <w:color w:val="000000"/>
                            <w:sz w:val="16"/>
                            <w:szCs w:val="16"/>
                          </w:rPr>
                          <w:drawing>
                            <wp:inline distT="0" distB="0" distL="0" distR="0">
                              <wp:extent cx="485775" cy="219075"/>
                              <wp:effectExtent l="19050" t="0" r="9525" b="0"/>
                              <wp:docPr id="320" name="Εικόνα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5775" cy="219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A08C3" w:rsidRPr="00BA08C3" w:rsidRDefault="00BA08C3" w:rsidP="00BA08C3">
                        <w:pPr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BA08C3" w:rsidRPr="00BA08C3" w:rsidTr="00BA08C3">
                    <w:trPr>
                      <w:trHeight w:val="504"/>
                    </w:trPr>
                    <w:tc>
                      <w:tcPr>
                        <w:tcW w:w="90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000000" w:fill="FFFFFF"/>
                        <w:noWrap/>
                        <w:vAlign w:val="bottom"/>
                        <w:hideMark/>
                      </w:tcPr>
                      <w:p w:rsidR="00BA08C3" w:rsidRPr="00BA08C3" w:rsidRDefault="00BA08C3" w:rsidP="00BA08C3">
                        <w:pPr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</w:pPr>
                        <w:r w:rsidRPr="00BA08C3"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  <w:t>ΜΠΟΥΖΟΥΚΙ</w:t>
                        </w:r>
                        <w:r w:rsidR="004E5E27"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  <w:t xml:space="preserve">  </w:t>
                        </w:r>
                        <w:r w:rsidR="004E5E27">
                          <w:rPr>
                            <w:rFonts w:ascii="Palatino Linotype" w:hAnsi="Palatino Linotype"/>
                            <w:noProof/>
                            <w:color w:val="000000"/>
                            <w:sz w:val="16"/>
                            <w:szCs w:val="16"/>
                          </w:rPr>
                          <w:drawing>
                            <wp:inline distT="0" distB="0" distL="0" distR="0">
                              <wp:extent cx="485775" cy="219075"/>
                              <wp:effectExtent l="19050" t="0" r="9525" b="0"/>
                              <wp:docPr id="118" name="Εικόνα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5775" cy="219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A08C3" w:rsidRPr="00BA08C3" w:rsidTr="00BA08C3">
                    <w:trPr>
                      <w:trHeight w:val="504"/>
                    </w:trPr>
                    <w:tc>
                      <w:tcPr>
                        <w:tcW w:w="90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000000" w:fill="FFFFFF"/>
                        <w:noWrap/>
                        <w:vAlign w:val="center"/>
                        <w:hideMark/>
                      </w:tcPr>
                      <w:p w:rsidR="00BA08C3" w:rsidRPr="00BA08C3" w:rsidRDefault="00BA08C3" w:rsidP="00BA08C3">
                        <w:pPr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</w:pPr>
                        <w:r w:rsidRPr="00BA08C3"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  <w:t>ΘΕΑΤΡΙΚΟ ΠΑΙΧΝΙΔΙ</w:t>
                        </w:r>
                        <w:r w:rsidR="004E5E27"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  <w:t xml:space="preserve">  </w:t>
                        </w:r>
                        <w:r w:rsidR="004E5E27">
                          <w:rPr>
                            <w:rFonts w:ascii="Palatino Linotype" w:hAnsi="Palatino Linotype"/>
                            <w:noProof/>
                            <w:color w:val="000000"/>
                            <w:sz w:val="16"/>
                            <w:szCs w:val="16"/>
                          </w:rPr>
                          <w:drawing>
                            <wp:inline distT="0" distB="0" distL="0" distR="0">
                              <wp:extent cx="485775" cy="219075"/>
                              <wp:effectExtent l="19050" t="0" r="9525" b="0"/>
                              <wp:docPr id="120" name="Εικόνα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5775" cy="219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A08C3" w:rsidRPr="00BA08C3" w:rsidTr="00BA08C3">
                    <w:trPr>
                      <w:trHeight w:val="504"/>
                    </w:trPr>
                    <w:tc>
                      <w:tcPr>
                        <w:tcW w:w="90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000000" w:fill="FFFFFF"/>
                        <w:noWrap/>
                        <w:vAlign w:val="center"/>
                        <w:hideMark/>
                      </w:tcPr>
                      <w:p w:rsidR="00BA08C3" w:rsidRPr="00BA08C3" w:rsidRDefault="00BA08C3" w:rsidP="00BA08C3">
                        <w:pPr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</w:pPr>
                        <w:r w:rsidRPr="00BA08C3"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  <w:t>ΠΑΙΔΙΚΗ ΛΟΓΟΤΕΧΝΙΑ</w:t>
                        </w:r>
                        <w:r w:rsidR="004E5E27"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  <w:t xml:space="preserve">  </w:t>
                        </w:r>
                        <w:r w:rsidR="004E5E27">
                          <w:rPr>
                            <w:rFonts w:ascii="Palatino Linotype" w:hAnsi="Palatino Linotype"/>
                            <w:noProof/>
                            <w:color w:val="000000"/>
                            <w:sz w:val="16"/>
                            <w:szCs w:val="16"/>
                          </w:rPr>
                          <w:drawing>
                            <wp:inline distT="0" distB="0" distL="0" distR="0">
                              <wp:extent cx="485775" cy="219075"/>
                              <wp:effectExtent l="19050" t="0" r="9525" b="0"/>
                              <wp:docPr id="121" name="Εικόνα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5775" cy="219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A08C3" w:rsidRPr="00BA08C3" w:rsidTr="00BA08C3">
                    <w:trPr>
                      <w:trHeight w:val="504"/>
                    </w:trPr>
                    <w:tc>
                      <w:tcPr>
                        <w:tcW w:w="90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000000" w:fill="FFFFFF"/>
                        <w:noWrap/>
                        <w:vAlign w:val="center"/>
                        <w:hideMark/>
                      </w:tcPr>
                      <w:p w:rsidR="004E5E27" w:rsidRDefault="004E5E27" w:rsidP="00BA08C3">
                        <w:pPr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</w:pPr>
                      </w:p>
                      <w:p w:rsidR="00BA08C3" w:rsidRPr="00BA08C3" w:rsidRDefault="00BA08C3" w:rsidP="00BA08C3">
                        <w:pPr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</w:pPr>
                        <w:r w:rsidRPr="00BA08C3"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  <w:t>ΠΑΡΑΔΟΣΙΑΚΟΣ ΧΟΡΟΣ</w:t>
                        </w:r>
                        <w:r w:rsidR="004E5E27"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  <w:t xml:space="preserve">  </w:t>
                        </w:r>
                        <w:r w:rsidR="004E5E27">
                          <w:rPr>
                            <w:rFonts w:ascii="Palatino Linotype" w:hAnsi="Palatino Linotype"/>
                            <w:noProof/>
                            <w:color w:val="000000"/>
                            <w:sz w:val="16"/>
                            <w:szCs w:val="16"/>
                          </w:rPr>
                          <w:drawing>
                            <wp:inline distT="0" distB="0" distL="0" distR="0">
                              <wp:extent cx="485775" cy="219075"/>
                              <wp:effectExtent l="19050" t="0" r="9525" b="0"/>
                              <wp:docPr id="122" name="Εικόνα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5775" cy="219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A08C3" w:rsidRPr="00BA08C3" w:rsidTr="00BA08C3">
                    <w:trPr>
                      <w:trHeight w:val="504"/>
                    </w:trPr>
                    <w:tc>
                      <w:tcPr>
                        <w:tcW w:w="90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000000" w:fill="FFFFFF"/>
                        <w:noWrap/>
                        <w:vAlign w:val="bottom"/>
                        <w:hideMark/>
                      </w:tcPr>
                      <w:p w:rsidR="004E5E27" w:rsidRDefault="004E5E27" w:rsidP="00BA08C3">
                        <w:pPr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</w:pPr>
                      </w:p>
                      <w:p w:rsidR="00BA08C3" w:rsidRDefault="00BA08C3" w:rsidP="00BA08C3">
                        <w:pPr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</w:pPr>
                        <w:r w:rsidRPr="00BA08C3"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  <w:t>LATIN</w:t>
                        </w:r>
                        <w:r w:rsidR="004E5E27"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  <w:t xml:space="preserve">  </w:t>
                        </w:r>
                        <w:r w:rsidR="004E5E27">
                          <w:rPr>
                            <w:rFonts w:ascii="Palatino Linotype" w:hAnsi="Palatino Linotype"/>
                            <w:noProof/>
                            <w:color w:val="000000"/>
                            <w:sz w:val="16"/>
                            <w:szCs w:val="16"/>
                          </w:rPr>
                          <w:drawing>
                            <wp:inline distT="0" distB="0" distL="0" distR="0">
                              <wp:extent cx="485775" cy="219075"/>
                              <wp:effectExtent l="19050" t="0" r="9525" b="0"/>
                              <wp:docPr id="124" name="Εικόνα 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5775" cy="219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A08C3" w:rsidRPr="00BA08C3" w:rsidRDefault="00BA08C3" w:rsidP="00BA08C3">
                        <w:pPr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BA08C3" w:rsidRPr="00BA08C3" w:rsidTr="00BA08C3">
                    <w:trPr>
                      <w:trHeight w:val="504"/>
                    </w:trPr>
                    <w:tc>
                      <w:tcPr>
                        <w:tcW w:w="90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000000" w:fill="FFFFFF"/>
                        <w:noWrap/>
                        <w:vAlign w:val="bottom"/>
                        <w:hideMark/>
                      </w:tcPr>
                      <w:p w:rsidR="00BA08C3" w:rsidRDefault="00BA08C3" w:rsidP="00BA08C3">
                        <w:pPr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</w:pPr>
                        <w:r w:rsidRPr="00BA08C3"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  <w:t xml:space="preserve">ZUMBA </w:t>
                        </w:r>
                        <w:r w:rsidR="004E5E27"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 w:rsidR="004E5E27">
                          <w:rPr>
                            <w:rFonts w:ascii="Palatino Linotype" w:hAnsi="Palatino Linotype"/>
                            <w:noProof/>
                            <w:color w:val="000000"/>
                            <w:sz w:val="16"/>
                            <w:szCs w:val="16"/>
                          </w:rPr>
                          <w:drawing>
                            <wp:inline distT="0" distB="0" distL="0" distR="0">
                              <wp:extent cx="485775" cy="219075"/>
                              <wp:effectExtent l="19050" t="0" r="9525" b="0"/>
                              <wp:docPr id="125" name="Εικόνα 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5775" cy="219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A08C3" w:rsidRPr="00BA08C3" w:rsidRDefault="00BA08C3" w:rsidP="00BA08C3">
                        <w:pPr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BA08C3" w:rsidRPr="00BA08C3" w:rsidTr="00BA08C3">
                    <w:trPr>
                      <w:trHeight w:val="504"/>
                    </w:trPr>
                    <w:tc>
                      <w:tcPr>
                        <w:tcW w:w="90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000000" w:fill="FFFFFF"/>
                        <w:noWrap/>
                        <w:vAlign w:val="center"/>
                        <w:hideMark/>
                      </w:tcPr>
                      <w:p w:rsidR="00BA08C3" w:rsidRPr="00BA08C3" w:rsidRDefault="00BA08C3" w:rsidP="00BA08C3">
                        <w:pPr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</w:pPr>
                        <w:r w:rsidRPr="00BA08C3"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  <w:t>KOΠΤΙΚΗ-ΡΑΠΤΙΚΗ</w:t>
                        </w:r>
                        <w:r w:rsidR="004E5E27">
                          <w:rPr>
                            <w:rFonts w:ascii="Palatino Linotype" w:hAnsi="Palatino Linotype"/>
                            <w:color w:val="000000"/>
                            <w:sz w:val="16"/>
                            <w:szCs w:val="16"/>
                          </w:rPr>
                          <w:t xml:space="preserve">  </w:t>
                        </w:r>
                        <w:r w:rsidR="004E5E27">
                          <w:rPr>
                            <w:rFonts w:ascii="Palatino Linotype" w:hAnsi="Palatino Linotype"/>
                            <w:noProof/>
                            <w:color w:val="000000"/>
                            <w:sz w:val="16"/>
                            <w:szCs w:val="16"/>
                          </w:rPr>
                          <w:drawing>
                            <wp:inline distT="0" distB="0" distL="0" distR="0">
                              <wp:extent cx="485775" cy="219075"/>
                              <wp:effectExtent l="19050" t="0" r="9525" b="0"/>
                              <wp:docPr id="126" name="Εικόνα 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5775" cy="219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A08C3" w:rsidRPr="00BA08C3" w:rsidTr="00BA08C3">
                    <w:trPr>
                      <w:trHeight w:val="504"/>
                    </w:trPr>
                    <w:tc>
                      <w:tcPr>
                        <w:tcW w:w="90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000000" w:fill="FFFFFF"/>
                        <w:noWrap/>
                        <w:vAlign w:val="bottom"/>
                        <w:hideMark/>
                      </w:tcPr>
                      <w:p w:rsidR="00BA08C3" w:rsidRPr="00BA08C3" w:rsidRDefault="00BA08C3" w:rsidP="00BA08C3">
                        <w:pPr>
                          <w:rPr>
                            <w:rFonts w:ascii="Palatino Linotype" w:hAnsi="Palatino Linotype"/>
                            <w:color w:val="000000"/>
                          </w:rPr>
                        </w:pPr>
                      </w:p>
                    </w:tc>
                  </w:tr>
                </w:tbl>
                <w:p w:rsidR="00BA08C3" w:rsidRPr="00B27E3C" w:rsidRDefault="00BA08C3" w:rsidP="00BA08C3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</w:p>
                <w:p w:rsidR="00BA08C3" w:rsidRDefault="00BA08C3"/>
              </w:txbxContent>
            </v:textbox>
          </v:rect>
        </w:pict>
      </w:r>
      <w:r>
        <w:rPr>
          <w:bCs/>
          <w:noProof/>
        </w:rPr>
        <w:pict>
          <v:rect id="_x0000_s1061" style="position:absolute;left:0;text-align:left;margin-left:-6.3pt;margin-top:8.2pt;width:274.75pt;height:78.75pt;z-index:251700224" stroked="f">
            <v:textbox>
              <w:txbxContent>
                <w:p w:rsidR="00BA08C3" w:rsidRDefault="00BA08C3">
                  <w:r>
                    <w:t>στ</w:t>
                  </w:r>
                  <w:r w:rsidR="000228F4">
                    <w:t>η Λέσχη Πολιτισμού /Πολιτιστικό κέντρο:</w:t>
                  </w:r>
                </w:p>
                <w:p w:rsidR="00BA08C3" w:rsidRDefault="00BA08C3"/>
                <w:p w:rsidR="00BA08C3" w:rsidRDefault="00BA08C3"/>
                <w:p w:rsidR="00BA08C3" w:rsidRDefault="00BA08C3">
                  <w:r>
                    <w:t>.............................................................................</w:t>
                  </w:r>
                </w:p>
              </w:txbxContent>
            </v:textbox>
          </v:rect>
        </w:pict>
      </w:r>
    </w:p>
    <w:p w:rsidR="00A96744" w:rsidRDefault="00A96744" w:rsidP="00A96744">
      <w:pPr>
        <w:jc w:val="center"/>
        <w:rPr>
          <w:bCs/>
        </w:rPr>
      </w:pPr>
    </w:p>
    <w:p w:rsidR="00E75DBD" w:rsidRPr="00E75DBD" w:rsidRDefault="00E75DBD" w:rsidP="00A77D6A">
      <w:pPr>
        <w:rPr>
          <w:bCs/>
        </w:rPr>
      </w:pPr>
    </w:p>
    <w:p w:rsidR="00AE35FF" w:rsidRDefault="00AE35FF" w:rsidP="00A77D6A">
      <w:pPr>
        <w:rPr>
          <w:bCs/>
        </w:rPr>
      </w:pPr>
    </w:p>
    <w:p w:rsidR="00AE35FF" w:rsidRDefault="00AE35FF" w:rsidP="00A77D6A">
      <w:pPr>
        <w:rPr>
          <w:bCs/>
        </w:rPr>
      </w:pPr>
    </w:p>
    <w:p w:rsidR="00AE35FF" w:rsidRDefault="00AE35FF" w:rsidP="00A77D6A">
      <w:pPr>
        <w:rPr>
          <w:bCs/>
        </w:rPr>
      </w:pPr>
    </w:p>
    <w:p w:rsidR="00036A60" w:rsidRDefault="00036A60" w:rsidP="00A77D6A">
      <w:pPr>
        <w:rPr>
          <w:bCs/>
        </w:rPr>
      </w:pPr>
    </w:p>
    <w:p w:rsidR="00036A60" w:rsidRDefault="006E3463" w:rsidP="00A77D6A">
      <w:pPr>
        <w:rPr>
          <w:bCs/>
        </w:rPr>
      </w:pPr>
      <w:r>
        <w:rPr>
          <w:bCs/>
          <w:noProof/>
          <w:lang w:eastAsia="en-US"/>
        </w:rPr>
        <w:pict>
          <v:shape id="_x0000_s1034" type="#_x0000_t202" style="position:absolute;margin-left:-6.3pt;margin-top:7.75pt;width:290.6pt;height:469.2pt;z-index:251666432;mso-width-relative:margin;mso-height-relative:margin" stroked="f">
            <v:textbox>
              <w:txbxContent>
                <w:p w:rsidR="004E5E27" w:rsidRDefault="00C971DF" w:rsidP="00C971DF">
                  <w:pPr>
                    <w:rPr>
                      <w:rFonts w:asciiTheme="minorHAnsi" w:hAnsiTheme="minorHAnsi"/>
                      <w:bCs/>
                    </w:rPr>
                  </w:pPr>
                  <w:r w:rsidRPr="00327F1D">
                    <w:rPr>
                      <w:rFonts w:asciiTheme="minorHAnsi" w:hAnsiTheme="minorHAnsi"/>
                      <w:bCs/>
                    </w:rPr>
                    <w:t>ΕΠ</w:t>
                  </w:r>
                  <w:r w:rsidR="00EC57F3" w:rsidRPr="00327F1D">
                    <w:rPr>
                      <w:rFonts w:asciiTheme="minorHAnsi" w:hAnsiTheme="minorHAnsi"/>
                      <w:bCs/>
                    </w:rPr>
                    <w:t>ΩΝΥΜΟ</w:t>
                  </w:r>
                  <w:r w:rsidR="00327F1D" w:rsidRPr="00327F1D">
                    <w:rPr>
                      <w:rFonts w:asciiTheme="minorHAnsi" w:hAnsiTheme="minorHAnsi"/>
                      <w:bCs/>
                    </w:rPr>
                    <w:t xml:space="preserve">: </w:t>
                  </w:r>
                </w:p>
                <w:p w:rsidR="004E5E27" w:rsidRDefault="004E5E27" w:rsidP="00C971DF">
                  <w:pPr>
                    <w:rPr>
                      <w:rFonts w:asciiTheme="minorHAnsi" w:hAnsiTheme="minorHAnsi"/>
                      <w:bCs/>
                    </w:rPr>
                  </w:pPr>
                </w:p>
                <w:p w:rsidR="00C971DF" w:rsidRPr="00327F1D" w:rsidRDefault="00327F1D" w:rsidP="00C971DF">
                  <w:pPr>
                    <w:rPr>
                      <w:rFonts w:asciiTheme="minorHAnsi" w:hAnsiTheme="minorHAnsi"/>
                      <w:bCs/>
                    </w:rPr>
                  </w:pPr>
                  <w:r w:rsidRPr="00327F1D">
                    <w:rPr>
                      <w:rFonts w:asciiTheme="minorHAnsi" w:hAnsiTheme="minorHAnsi"/>
                      <w:bCs/>
                    </w:rPr>
                    <w:t>……………………………………………………………</w:t>
                  </w:r>
                  <w:r w:rsidR="004E5E27">
                    <w:rPr>
                      <w:rFonts w:asciiTheme="minorHAnsi" w:hAnsiTheme="minorHAnsi"/>
                      <w:bCs/>
                    </w:rPr>
                    <w:t>........................</w:t>
                  </w:r>
                  <w:r>
                    <w:rPr>
                      <w:rFonts w:asciiTheme="minorHAnsi" w:hAnsiTheme="minorHAnsi"/>
                      <w:bCs/>
                    </w:rPr>
                    <w:t>.</w:t>
                  </w:r>
                </w:p>
                <w:p w:rsidR="00DD69FB" w:rsidRPr="00327F1D" w:rsidRDefault="00DD69FB" w:rsidP="00C971DF">
                  <w:pPr>
                    <w:rPr>
                      <w:rFonts w:asciiTheme="minorHAnsi" w:hAnsiTheme="minorHAnsi"/>
                      <w:bCs/>
                    </w:rPr>
                  </w:pPr>
                </w:p>
                <w:p w:rsidR="00C971DF" w:rsidRPr="00327F1D" w:rsidRDefault="00C971DF" w:rsidP="00C971DF">
                  <w:pPr>
                    <w:rPr>
                      <w:rFonts w:asciiTheme="minorHAnsi" w:hAnsiTheme="minorHAnsi"/>
                      <w:bCs/>
                    </w:rPr>
                  </w:pPr>
                </w:p>
                <w:p w:rsidR="004E5E27" w:rsidRDefault="00C971DF" w:rsidP="00C971DF">
                  <w:pPr>
                    <w:rPr>
                      <w:rFonts w:asciiTheme="minorHAnsi" w:hAnsiTheme="minorHAnsi"/>
                      <w:bCs/>
                    </w:rPr>
                  </w:pPr>
                  <w:r w:rsidRPr="00327F1D">
                    <w:rPr>
                      <w:rFonts w:asciiTheme="minorHAnsi" w:hAnsiTheme="minorHAnsi"/>
                      <w:bCs/>
                    </w:rPr>
                    <w:t>ΟΝΟΜΑ:</w:t>
                  </w:r>
                </w:p>
                <w:p w:rsidR="0083760E" w:rsidRDefault="0083760E" w:rsidP="00C971DF">
                  <w:pPr>
                    <w:rPr>
                      <w:rFonts w:asciiTheme="minorHAnsi" w:hAnsiTheme="minorHAnsi"/>
                      <w:bCs/>
                    </w:rPr>
                  </w:pPr>
                </w:p>
                <w:p w:rsidR="00C971DF" w:rsidRPr="00327F1D" w:rsidRDefault="00C971DF" w:rsidP="00C971DF">
                  <w:pPr>
                    <w:rPr>
                      <w:rFonts w:asciiTheme="minorHAnsi" w:hAnsiTheme="minorHAnsi"/>
                      <w:bCs/>
                    </w:rPr>
                  </w:pPr>
                  <w:r w:rsidRPr="00327F1D">
                    <w:rPr>
                      <w:rFonts w:asciiTheme="minorHAnsi" w:hAnsiTheme="minorHAnsi"/>
                      <w:bCs/>
                    </w:rPr>
                    <w:t xml:space="preserve"> ……………………………………………………………….</w:t>
                  </w:r>
                  <w:r w:rsidR="004E5E27">
                    <w:rPr>
                      <w:rFonts w:asciiTheme="minorHAnsi" w:hAnsiTheme="minorHAnsi"/>
                      <w:bCs/>
                    </w:rPr>
                    <w:t>....................</w:t>
                  </w:r>
                </w:p>
                <w:p w:rsidR="00DD69FB" w:rsidRPr="00327F1D" w:rsidRDefault="00DD69FB" w:rsidP="00C971DF">
                  <w:pPr>
                    <w:rPr>
                      <w:rFonts w:asciiTheme="minorHAnsi" w:hAnsiTheme="minorHAnsi"/>
                      <w:bCs/>
                    </w:rPr>
                  </w:pPr>
                </w:p>
                <w:p w:rsidR="004E5E27" w:rsidRDefault="004E5E27" w:rsidP="00C971DF">
                  <w:pPr>
                    <w:rPr>
                      <w:rFonts w:asciiTheme="minorHAnsi" w:hAnsiTheme="minorHAnsi"/>
                      <w:bCs/>
                    </w:rPr>
                  </w:pPr>
                </w:p>
                <w:p w:rsidR="004E5E27" w:rsidRDefault="00C971DF" w:rsidP="00C971DF">
                  <w:pPr>
                    <w:rPr>
                      <w:rFonts w:asciiTheme="minorHAnsi" w:hAnsiTheme="minorHAnsi"/>
                      <w:bCs/>
                    </w:rPr>
                  </w:pPr>
                  <w:r w:rsidRPr="00327F1D">
                    <w:rPr>
                      <w:rFonts w:asciiTheme="minorHAnsi" w:hAnsiTheme="minorHAnsi"/>
                      <w:bCs/>
                    </w:rPr>
                    <w:t xml:space="preserve">ΟΝΟΜΑ ΠΑΤΡΟΣ: </w:t>
                  </w:r>
                </w:p>
                <w:p w:rsidR="004E5E27" w:rsidRDefault="004E5E27" w:rsidP="00C971DF">
                  <w:pPr>
                    <w:rPr>
                      <w:rFonts w:asciiTheme="minorHAnsi" w:hAnsiTheme="minorHAnsi"/>
                      <w:bCs/>
                    </w:rPr>
                  </w:pPr>
                </w:p>
                <w:p w:rsidR="00C971DF" w:rsidRDefault="00C971DF" w:rsidP="00C971DF">
                  <w:pPr>
                    <w:rPr>
                      <w:rFonts w:asciiTheme="minorHAnsi" w:hAnsiTheme="minorHAnsi"/>
                      <w:bCs/>
                    </w:rPr>
                  </w:pPr>
                  <w:r w:rsidRPr="00327F1D">
                    <w:rPr>
                      <w:rFonts w:asciiTheme="minorHAnsi" w:hAnsiTheme="minorHAnsi"/>
                      <w:bCs/>
                    </w:rPr>
                    <w:t>……………………………………………………</w:t>
                  </w:r>
                  <w:r w:rsidR="00327F1D">
                    <w:rPr>
                      <w:rFonts w:asciiTheme="minorHAnsi" w:hAnsiTheme="minorHAnsi"/>
                      <w:bCs/>
                    </w:rPr>
                    <w:t>..........................</w:t>
                  </w:r>
                  <w:r w:rsidR="004E5E27">
                    <w:rPr>
                      <w:rFonts w:asciiTheme="minorHAnsi" w:hAnsiTheme="minorHAnsi"/>
                      <w:bCs/>
                    </w:rPr>
                    <w:t>......</w:t>
                  </w:r>
                </w:p>
                <w:p w:rsidR="004E5E27" w:rsidRPr="00327F1D" w:rsidRDefault="004E5E27" w:rsidP="00C971DF">
                  <w:pPr>
                    <w:rPr>
                      <w:rFonts w:asciiTheme="minorHAnsi" w:hAnsiTheme="minorHAnsi"/>
                      <w:bCs/>
                    </w:rPr>
                  </w:pPr>
                </w:p>
                <w:p w:rsidR="00327F1D" w:rsidRPr="00327F1D" w:rsidRDefault="00327F1D" w:rsidP="00C971DF">
                  <w:pPr>
                    <w:rPr>
                      <w:rFonts w:asciiTheme="minorHAnsi" w:hAnsiTheme="minorHAnsi"/>
                      <w:bCs/>
                    </w:rPr>
                  </w:pPr>
                </w:p>
                <w:p w:rsidR="004E5E27" w:rsidRDefault="00327F1D" w:rsidP="00C971DF">
                  <w:pPr>
                    <w:rPr>
                      <w:rFonts w:asciiTheme="minorHAnsi" w:hAnsiTheme="minorHAnsi"/>
                      <w:bCs/>
                    </w:rPr>
                  </w:pPr>
                  <w:r w:rsidRPr="00327F1D">
                    <w:rPr>
                      <w:rFonts w:asciiTheme="minorHAnsi" w:hAnsiTheme="minorHAnsi"/>
                      <w:bCs/>
                    </w:rPr>
                    <w:t>ΗΛΙΚΙΑ:</w:t>
                  </w:r>
                </w:p>
                <w:p w:rsidR="004E5E27" w:rsidRDefault="004E5E27" w:rsidP="00C971DF">
                  <w:pPr>
                    <w:rPr>
                      <w:rFonts w:asciiTheme="minorHAnsi" w:hAnsiTheme="minorHAnsi"/>
                      <w:bCs/>
                    </w:rPr>
                  </w:pPr>
                </w:p>
                <w:p w:rsidR="00327F1D" w:rsidRPr="00327F1D" w:rsidRDefault="00327F1D" w:rsidP="00C971DF">
                  <w:pPr>
                    <w:rPr>
                      <w:rFonts w:asciiTheme="minorHAnsi" w:hAnsiTheme="minorHAnsi"/>
                      <w:bCs/>
                    </w:rPr>
                  </w:pPr>
                  <w:r w:rsidRPr="00327F1D">
                    <w:rPr>
                      <w:rFonts w:asciiTheme="minorHAnsi" w:hAnsiTheme="minorHAnsi"/>
                      <w:bCs/>
                    </w:rPr>
                    <w:t>.........................................................</w:t>
                  </w:r>
                  <w:r w:rsidR="004E5E27">
                    <w:rPr>
                      <w:rFonts w:asciiTheme="minorHAnsi" w:hAnsiTheme="minorHAnsi"/>
                      <w:bCs/>
                    </w:rPr>
                    <w:t>..............................</w:t>
                  </w:r>
                </w:p>
                <w:p w:rsidR="00C971DF" w:rsidRPr="00327F1D" w:rsidRDefault="00C971DF" w:rsidP="00C971DF">
                  <w:pPr>
                    <w:rPr>
                      <w:rFonts w:asciiTheme="minorHAnsi" w:hAnsiTheme="minorHAnsi"/>
                      <w:bCs/>
                    </w:rPr>
                  </w:pPr>
                </w:p>
                <w:p w:rsidR="004E5E27" w:rsidRDefault="00C971DF" w:rsidP="00C971DF">
                  <w:pPr>
                    <w:rPr>
                      <w:rFonts w:asciiTheme="minorHAnsi" w:hAnsiTheme="minorHAnsi"/>
                      <w:bCs/>
                    </w:rPr>
                  </w:pPr>
                  <w:r w:rsidRPr="00327F1D">
                    <w:rPr>
                      <w:rFonts w:asciiTheme="minorHAnsi" w:hAnsiTheme="minorHAnsi"/>
                      <w:bCs/>
                    </w:rPr>
                    <w:t xml:space="preserve">ΔΙΕΥΘΥΝΣΗ: </w:t>
                  </w:r>
                </w:p>
                <w:p w:rsidR="004E5E27" w:rsidRDefault="004E5E27" w:rsidP="00C971DF">
                  <w:pPr>
                    <w:rPr>
                      <w:rFonts w:asciiTheme="minorHAnsi" w:hAnsiTheme="minorHAnsi"/>
                      <w:bCs/>
                    </w:rPr>
                  </w:pPr>
                </w:p>
                <w:p w:rsidR="00C971DF" w:rsidRPr="00327F1D" w:rsidRDefault="00C971DF" w:rsidP="00C971DF">
                  <w:pPr>
                    <w:rPr>
                      <w:rFonts w:asciiTheme="minorHAnsi" w:hAnsiTheme="minorHAnsi"/>
                      <w:bCs/>
                    </w:rPr>
                  </w:pPr>
                  <w:r w:rsidRPr="00327F1D">
                    <w:rPr>
                      <w:rFonts w:asciiTheme="minorHAnsi" w:hAnsiTheme="minorHAnsi"/>
                      <w:bCs/>
                    </w:rPr>
                    <w:t>………………………………………………………….</w:t>
                  </w:r>
                  <w:r w:rsidR="00327F1D">
                    <w:rPr>
                      <w:rFonts w:asciiTheme="minorHAnsi" w:hAnsiTheme="minorHAnsi"/>
                      <w:bCs/>
                    </w:rPr>
                    <w:t>............</w:t>
                  </w:r>
                  <w:r w:rsidR="004E5E27">
                    <w:rPr>
                      <w:rFonts w:asciiTheme="minorHAnsi" w:hAnsiTheme="minorHAnsi"/>
                      <w:bCs/>
                    </w:rPr>
                    <w:t>.............</w:t>
                  </w:r>
                </w:p>
                <w:p w:rsidR="004E5E27" w:rsidRDefault="00C971DF" w:rsidP="00C971DF">
                  <w:pPr>
                    <w:rPr>
                      <w:rFonts w:asciiTheme="minorHAnsi" w:hAnsiTheme="minorHAnsi"/>
                      <w:bCs/>
                    </w:rPr>
                  </w:pPr>
                  <w:r w:rsidRPr="00327F1D">
                    <w:rPr>
                      <w:rFonts w:asciiTheme="minorHAnsi" w:hAnsiTheme="minorHAnsi"/>
                      <w:bCs/>
                    </w:rPr>
                    <w:t xml:space="preserve">ΤΗΛΕΦΩΝΟ: </w:t>
                  </w:r>
                </w:p>
                <w:p w:rsidR="004E5E27" w:rsidRDefault="004E5E27" w:rsidP="00C971DF">
                  <w:pPr>
                    <w:rPr>
                      <w:rFonts w:asciiTheme="minorHAnsi" w:hAnsiTheme="minorHAnsi"/>
                      <w:bCs/>
                    </w:rPr>
                  </w:pPr>
                </w:p>
                <w:p w:rsidR="00C971DF" w:rsidRPr="00327F1D" w:rsidRDefault="00C971DF" w:rsidP="00C971DF">
                  <w:pPr>
                    <w:rPr>
                      <w:rFonts w:asciiTheme="minorHAnsi" w:hAnsiTheme="minorHAnsi"/>
                      <w:bCs/>
                    </w:rPr>
                  </w:pPr>
                  <w:r w:rsidRPr="00327F1D">
                    <w:rPr>
                      <w:rFonts w:asciiTheme="minorHAnsi" w:hAnsiTheme="minorHAnsi"/>
                      <w:bCs/>
                    </w:rPr>
                    <w:t>………………………………………………………….</w:t>
                  </w:r>
                  <w:r w:rsidR="00327F1D" w:rsidRPr="00327F1D">
                    <w:rPr>
                      <w:rFonts w:asciiTheme="minorHAnsi" w:hAnsiTheme="minorHAnsi"/>
                      <w:bCs/>
                    </w:rPr>
                    <w:t>.</w:t>
                  </w:r>
                  <w:r w:rsidR="004E5E27">
                    <w:rPr>
                      <w:rFonts w:asciiTheme="minorHAnsi" w:hAnsiTheme="minorHAnsi"/>
                      <w:bCs/>
                    </w:rPr>
                    <w:t>........................</w:t>
                  </w:r>
                </w:p>
                <w:p w:rsidR="00DD69FB" w:rsidRPr="004E5E27" w:rsidRDefault="00DD69FB" w:rsidP="00C971DF">
                  <w:pPr>
                    <w:rPr>
                      <w:rFonts w:asciiTheme="minorHAnsi" w:hAnsiTheme="minorHAnsi"/>
                      <w:bCs/>
                    </w:rPr>
                  </w:pPr>
                </w:p>
                <w:p w:rsidR="004E5E27" w:rsidRDefault="00C971DF" w:rsidP="00C971DF">
                  <w:pPr>
                    <w:rPr>
                      <w:rFonts w:asciiTheme="minorHAnsi" w:hAnsiTheme="minorHAnsi"/>
                      <w:bCs/>
                    </w:rPr>
                  </w:pPr>
                  <w:r w:rsidRPr="00327F1D">
                    <w:rPr>
                      <w:rFonts w:asciiTheme="minorHAnsi" w:hAnsiTheme="minorHAnsi"/>
                      <w:bCs/>
                      <w:lang w:val="en-US"/>
                    </w:rPr>
                    <w:t>e</w:t>
                  </w:r>
                  <w:r w:rsidRPr="004E5E27">
                    <w:rPr>
                      <w:rFonts w:asciiTheme="minorHAnsi" w:hAnsiTheme="minorHAnsi"/>
                      <w:bCs/>
                    </w:rPr>
                    <w:t>-</w:t>
                  </w:r>
                  <w:r w:rsidRPr="00327F1D">
                    <w:rPr>
                      <w:rFonts w:asciiTheme="minorHAnsi" w:hAnsiTheme="minorHAnsi"/>
                      <w:bCs/>
                      <w:lang w:val="en-US"/>
                    </w:rPr>
                    <w:t>mail</w:t>
                  </w:r>
                  <w:r w:rsidRPr="00327F1D">
                    <w:rPr>
                      <w:rFonts w:asciiTheme="minorHAnsi" w:hAnsiTheme="minorHAnsi"/>
                      <w:bCs/>
                    </w:rPr>
                    <w:t xml:space="preserve">: </w:t>
                  </w:r>
                </w:p>
                <w:p w:rsidR="004E5E27" w:rsidRDefault="004E5E27" w:rsidP="00C971DF">
                  <w:pPr>
                    <w:rPr>
                      <w:rFonts w:asciiTheme="minorHAnsi" w:hAnsiTheme="minorHAnsi"/>
                      <w:bCs/>
                    </w:rPr>
                  </w:pPr>
                </w:p>
                <w:p w:rsidR="00C971DF" w:rsidRPr="00327F1D" w:rsidRDefault="00C971DF" w:rsidP="00C971DF">
                  <w:pPr>
                    <w:rPr>
                      <w:rFonts w:asciiTheme="minorHAnsi" w:hAnsiTheme="minorHAnsi"/>
                      <w:bCs/>
                    </w:rPr>
                  </w:pPr>
                  <w:r w:rsidRPr="00327F1D">
                    <w:rPr>
                      <w:rFonts w:asciiTheme="minorHAnsi" w:hAnsiTheme="minorHAnsi"/>
                      <w:bCs/>
                    </w:rPr>
                    <w:t>………………………………………………………………….</w:t>
                  </w:r>
                  <w:r w:rsidR="004E5E27">
                    <w:rPr>
                      <w:rFonts w:asciiTheme="minorHAnsi" w:hAnsiTheme="minorHAnsi"/>
                      <w:bCs/>
                    </w:rPr>
                    <w:t>.................</w:t>
                  </w:r>
                </w:p>
                <w:p w:rsidR="00C971DF" w:rsidRDefault="00C971DF"/>
              </w:txbxContent>
            </v:textbox>
          </v:shape>
        </w:pict>
      </w:r>
    </w:p>
    <w:p w:rsidR="00A77D6A" w:rsidRDefault="00A77D6A" w:rsidP="00A77D6A">
      <w:pPr>
        <w:rPr>
          <w:bCs/>
        </w:rPr>
      </w:pPr>
    </w:p>
    <w:p w:rsidR="00A76625" w:rsidRDefault="00A76625" w:rsidP="00A96744">
      <w:pPr>
        <w:jc w:val="center"/>
        <w:rPr>
          <w:bCs/>
        </w:rPr>
      </w:pPr>
    </w:p>
    <w:p w:rsidR="00A76625" w:rsidRDefault="00A76625" w:rsidP="00A96744">
      <w:pPr>
        <w:jc w:val="center"/>
        <w:rPr>
          <w:bCs/>
        </w:rPr>
      </w:pPr>
    </w:p>
    <w:p w:rsidR="00A76625" w:rsidRDefault="00A76625" w:rsidP="00A96744">
      <w:pPr>
        <w:jc w:val="center"/>
        <w:rPr>
          <w:bCs/>
        </w:rPr>
      </w:pPr>
    </w:p>
    <w:p w:rsidR="00A76625" w:rsidRDefault="00A76625" w:rsidP="00A96744">
      <w:pPr>
        <w:jc w:val="center"/>
        <w:rPr>
          <w:bCs/>
        </w:rPr>
      </w:pPr>
    </w:p>
    <w:p w:rsidR="00A76625" w:rsidRDefault="00A76625" w:rsidP="00A96744">
      <w:pPr>
        <w:jc w:val="center"/>
        <w:rPr>
          <w:bCs/>
        </w:rPr>
      </w:pPr>
    </w:p>
    <w:p w:rsidR="00A76625" w:rsidRDefault="00A76625" w:rsidP="00A96744">
      <w:pPr>
        <w:jc w:val="center"/>
        <w:rPr>
          <w:bCs/>
        </w:rPr>
      </w:pPr>
    </w:p>
    <w:p w:rsidR="00A76625" w:rsidRDefault="00A76625" w:rsidP="00A96744">
      <w:pPr>
        <w:jc w:val="center"/>
        <w:rPr>
          <w:bCs/>
        </w:rPr>
      </w:pPr>
    </w:p>
    <w:p w:rsidR="00A96744" w:rsidRDefault="006E3463" w:rsidP="00A96744">
      <w:pPr>
        <w:jc w:val="center"/>
        <w:rPr>
          <w:bCs/>
        </w:rPr>
      </w:pPr>
      <w:r>
        <w:rPr>
          <w:bCs/>
          <w:noProof/>
        </w:rPr>
        <w:pict>
          <v:shape id="_x0000_s1031" type="#_x0000_t202" style="position:absolute;left:0;text-align:left;margin-left:39pt;margin-top:380.35pt;width:229.45pt;height:56.4pt;z-index:251664384" strokecolor="white [3212]">
            <v:textbox>
              <w:txbxContent>
                <w:p w:rsidR="00C47054" w:rsidRPr="004E5E27" w:rsidRDefault="00C47054" w:rsidP="00C47054">
                  <w:pPr>
                    <w:rPr>
                      <w:rFonts w:asciiTheme="minorHAnsi" w:hAnsiTheme="minorHAnsi"/>
                    </w:rPr>
                  </w:pPr>
                  <w:r w:rsidRPr="004E5E27">
                    <w:rPr>
                      <w:rFonts w:asciiTheme="minorHAnsi" w:hAnsiTheme="minorHAnsi"/>
                    </w:rPr>
                    <w:t>Λάρισα ……./………../20</w:t>
                  </w:r>
                  <w:r w:rsidR="004E5E27">
                    <w:rPr>
                      <w:rFonts w:asciiTheme="minorHAnsi" w:hAnsiTheme="minorHAnsi"/>
                    </w:rPr>
                    <w:t>20</w:t>
                  </w:r>
                </w:p>
              </w:txbxContent>
            </v:textbox>
          </v:shape>
        </w:pict>
      </w:r>
    </w:p>
    <w:sectPr w:rsidR="00A96744" w:rsidSect="00BA08C3">
      <w:headerReference w:type="even" r:id="rId11"/>
      <w:headerReference w:type="default" r:id="rId12"/>
      <w:footerReference w:type="default" r:id="rId13"/>
      <w:footerReference w:type="first" r:id="rId14"/>
      <w:type w:val="continuous"/>
      <w:pgSz w:w="11906" w:h="16838" w:code="9"/>
      <w:pgMar w:top="964" w:right="567" w:bottom="907" w:left="340" w:header="720" w:footer="851" w:gutter="0"/>
      <w:pgNumType w:chapStyle="1" w:chapSep="enDash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4F16" w:rsidRDefault="00224F16">
      <w:r>
        <w:separator/>
      </w:r>
    </w:p>
  </w:endnote>
  <w:endnote w:type="continuationSeparator" w:id="1">
    <w:p w:rsidR="00224F16" w:rsidRDefault="00224F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7367" w:rsidRDefault="00457367">
    <w:pPr>
      <w:pStyle w:val="a4"/>
      <w:pBdr>
        <w:top w:val="single" w:sz="4" w:space="1" w:color="auto"/>
      </w:pBdr>
      <w:jc w:val="right"/>
      <w:rPr>
        <w:lang w:val="de-DE"/>
      </w:rPr>
    </w:pPr>
    <w:r>
      <w:rPr>
        <w:lang w:val="de-DE"/>
      </w:rPr>
      <w:t>E-Mail: aodl@bee.com.gr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3466" w:rsidRPr="009723B2" w:rsidRDefault="00803466" w:rsidP="00803466">
    <w:pPr>
      <w:pStyle w:val="a4"/>
      <w:jc w:val="right"/>
      <w:rPr>
        <w:color w:val="0070C0"/>
        <w:sz w:val="22"/>
        <w:szCs w:val="22"/>
        <w:u w:val="single"/>
      </w:rPr>
    </w:pPr>
  </w:p>
  <w:p w:rsidR="00803466" w:rsidRDefault="00803466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4F16" w:rsidRDefault="00224F16">
      <w:r>
        <w:separator/>
      </w:r>
    </w:p>
  </w:footnote>
  <w:footnote w:type="continuationSeparator" w:id="1">
    <w:p w:rsidR="00224F16" w:rsidRDefault="00224F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7367" w:rsidRDefault="006E3463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45736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57367" w:rsidRDefault="00457367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7367" w:rsidRDefault="006E3463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457367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84B9C">
      <w:rPr>
        <w:rStyle w:val="a5"/>
        <w:noProof/>
      </w:rPr>
      <w:t>2</w:t>
    </w:r>
    <w:r>
      <w:rPr>
        <w:rStyle w:val="a5"/>
      </w:rPr>
      <w:fldChar w:fldCharType="end"/>
    </w:r>
  </w:p>
  <w:p w:rsidR="00457367" w:rsidRDefault="00457367">
    <w:pPr>
      <w:pStyle w:val="a3"/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662D6"/>
    <w:multiLevelType w:val="hybridMultilevel"/>
    <w:tmpl w:val="C9B6F620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85414C5"/>
    <w:multiLevelType w:val="singleLevel"/>
    <w:tmpl w:val="0408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3F01"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B6BF4"/>
    <w:rsid w:val="000228F4"/>
    <w:rsid w:val="00031D4C"/>
    <w:rsid w:val="00036A60"/>
    <w:rsid w:val="000540B9"/>
    <w:rsid w:val="000569C4"/>
    <w:rsid w:val="00056D7E"/>
    <w:rsid w:val="00072136"/>
    <w:rsid w:val="000A2B2C"/>
    <w:rsid w:val="000B4252"/>
    <w:rsid w:val="000C52E9"/>
    <w:rsid w:val="000F0663"/>
    <w:rsid w:val="001022FF"/>
    <w:rsid w:val="0010351F"/>
    <w:rsid w:val="001128B1"/>
    <w:rsid w:val="001153E1"/>
    <w:rsid w:val="00122558"/>
    <w:rsid w:val="00166BE8"/>
    <w:rsid w:val="00170581"/>
    <w:rsid w:val="001719B4"/>
    <w:rsid w:val="00176C09"/>
    <w:rsid w:val="001A231C"/>
    <w:rsid w:val="001B047D"/>
    <w:rsid w:val="001B0FE6"/>
    <w:rsid w:val="001D12B9"/>
    <w:rsid w:val="001E0078"/>
    <w:rsid w:val="0020705C"/>
    <w:rsid w:val="002209B2"/>
    <w:rsid w:val="00224F16"/>
    <w:rsid w:val="002424FB"/>
    <w:rsid w:val="00247BB3"/>
    <w:rsid w:val="00254AE3"/>
    <w:rsid w:val="0027232C"/>
    <w:rsid w:val="0027484F"/>
    <w:rsid w:val="002A439C"/>
    <w:rsid w:val="002B286D"/>
    <w:rsid w:val="002B6DE0"/>
    <w:rsid w:val="002C3FF9"/>
    <w:rsid w:val="002F109A"/>
    <w:rsid w:val="00300752"/>
    <w:rsid w:val="00327F1D"/>
    <w:rsid w:val="00341C51"/>
    <w:rsid w:val="00347D60"/>
    <w:rsid w:val="003614DE"/>
    <w:rsid w:val="00385E35"/>
    <w:rsid w:val="003E0874"/>
    <w:rsid w:val="003F17B3"/>
    <w:rsid w:val="003F6815"/>
    <w:rsid w:val="0043135F"/>
    <w:rsid w:val="00454727"/>
    <w:rsid w:val="00457367"/>
    <w:rsid w:val="00463AAF"/>
    <w:rsid w:val="00486E23"/>
    <w:rsid w:val="004C56EE"/>
    <w:rsid w:val="004E5E27"/>
    <w:rsid w:val="00520F5B"/>
    <w:rsid w:val="005262BE"/>
    <w:rsid w:val="005270D3"/>
    <w:rsid w:val="00551D68"/>
    <w:rsid w:val="005A1381"/>
    <w:rsid w:val="005C710B"/>
    <w:rsid w:val="005E4101"/>
    <w:rsid w:val="006706BB"/>
    <w:rsid w:val="00684B9C"/>
    <w:rsid w:val="0069788C"/>
    <w:rsid w:val="006B3739"/>
    <w:rsid w:val="006E3463"/>
    <w:rsid w:val="006F4267"/>
    <w:rsid w:val="006F5779"/>
    <w:rsid w:val="0072371C"/>
    <w:rsid w:val="0075031A"/>
    <w:rsid w:val="007714A0"/>
    <w:rsid w:val="00782CE1"/>
    <w:rsid w:val="00787ECD"/>
    <w:rsid w:val="007B4F70"/>
    <w:rsid w:val="007D0F24"/>
    <w:rsid w:val="007D743D"/>
    <w:rsid w:val="007E6B29"/>
    <w:rsid w:val="007E6DB4"/>
    <w:rsid w:val="00803466"/>
    <w:rsid w:val="00836A8F"/>
    <w:rsid w:val="0083760E"/>
    <w:rsid w:val="008C24C4"/>
    <w:rsid w:val="008D0CAC"/>
    <w:rsid w:val="008D1B23"/>
    <w:rsid w:val="008E4702"/>
    <w:rsid w:val="008F7F29"/>
    <w:rsid w:val="00900AD3"/>
    <w:rsid w:val="009723B2"/>
    <w:rsid w:val="009742B6"/>
    <w:rsid w:val="009806D2"/>
    <w:rsid w:val="009B09F0"/>
    <w:rsid w:val="009E78E3"/>
    <w:rsid w:val="00A33670"/>
    <w:rsid w:val="00A76625"/>
    <w:rsid w:val="00A77D6A"/>
    <w:rsid w:val="00A96744"/>
    <w:rsid w:val="00AA6734"/>
    <w:rsid w:val="00AA7B16"/>
    <w:rsid w:val="00AC693E"/>
    <w:rsid w:val="00AE35FF"/>
    <w:rsid w:val="00B02C4B"/>
    <w:rsid w:val="00B96047"/>
    <w:rsid w:val="00BA08C3"/>
    <w:rsid w:val="00BA3FBE"/>
    <w:rsid w:val="00BB6BF4"/>
    <w:rsid w:val="00BB6C29"/>
    <w:rsid w:val="00BC52A6"/>
    <w:rsid w:val="00BC55B1"/>
    <w:rsid w:val="00C11EB6"/>
    <w:rsid w:val="00C17BB6"/>
    <w:rsid w:val="00C32253"/>
    <w:rsid w:val="00C47054"/>
    <w:rsid w:val="00C971DF"/>
    <w:rsid w:val="00D0347B"/>
    <w:rsid w:val="00D226BB"/>
    <w:rsid w:val="00D40F7B"/>
    <w:rsid w:val="00D428A1"/>
    <w:rsid w:val="00D638D4"/>
    <w:rsid w:val="00D85E84"/>
    <w:rsid w:val="00DC042D"/>
    <w:rsid w:val="00DC78FD"/>
    <w:rsid w:val="00DD69FB"/>
    <w:rsid w:val="00DE571E"/>
    <w:rsid w:val="00E03ADB"/>
    <w:rsid w:val="00E407F4"/>
    <w:rsid w:val="00E73783"/>
    <w:rsid w:val="00E75DBD"/>
    <w:rsid w:val="00EC57F3"/>
    <w:rsid w:val="00ED1976"/>
    <w:rsid w:val="00EF4A0F"/>
    <w:rsid w:val="00F04C77"/>
    <w:rsid w:val="00F1242B"/>
    <w:rsid w:val="00FC6C7E"/>
    <w:rsid w:val="00FE7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/>
    <o:shapelayout v:ext="edit">
      <o:idmap v:ext="edit" data="1"/>
      <o:rules v:ext="edit">
        <o:r id="V:Rule3" type="connector" idref="#_x0000_s1026"/>
        <o:r id="V:Rule4" type="connector" idref="#_x0000_s106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078"/>
    <w:rPr>
      <w:rFonts w:ascii="Arial" w:hAnsi="Arial"/>
      <w:sz w:val="24"/>
      <w:szCs w:val="24"/>
    </w:rPr>
  </w:style>
  <w:style w:type="paragraph" w:styleId="1">
    <w:name w:val="heading 1"/>
    <w:basedOn w:val="a"/>
    <w:next w:val="a"/>
    <w:qFormat/>
    <w:rsid w:val="001E0078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1E0078"/>
    <w:pPr>
      <w:keepNext/>
      <w:jc w:val="center"/>
      <w:outlineLvl w:val="1"/>
    </w:pPr>
    <w:rPr>
      <w:rFonts w:cs="Arial"/>
      <w:b/>
      <w:bCs/>
    </w:rPr>
  </w:style>
  <w:style w:type="paragraph" w:styleId="3">
    <w:name w:val="heading 3"/>
    <w:basedOn w:val="a"/>
    <w:next w:val="a"/>
    <w:qFormat/>
    <w:rsid w:val="001E0078"/>
    <w:pPr>
      <w:keepNext/>
      <w:outlineLvl w:val="2"/>
    </w:pPr>
    <w:rPr>
      <w:b/>
    </w:rPr>
  </w:style>
  <w:style w:type="paragraph" w:styleId="4">
    <w:name w:val="heading 4"/>
    <w:basedOn w:val="a"/>
    <w:next w:val="a"/>
    <w:qFormat/>
    <w:rsid w:val="001E0078"/>
    <w:pPr>
      <w:keepNext/>
      <w:outlineLvl w:val="3"/>
    </w:pPr>
    <w:rPr>
      <w:sz w:val="28"/>
    </w:rPr>
  </w:style>
  <w:style w:type="paragraph" w:styleId="5">
    <w:name w:val="heading 5"/>
    <w:basedOn w:val="a"/>
    <w:next w:val="a"/>
    <w:qFormat/>
    <w:rsid w:val="001E0078"/>
    <w:pPr>
      <w:keepNext/>
      <w:jc w:val="both"/>
      <w:outlineLvl w:val="4"/>
    </w:pPr>
    <w:rPr>
      <w:b/>
    </w:rPr>
  </w:style>
  <w:style w:type="paragraph" w:styleId="6">
    <w:name w:val="heading 6"/>
    <w:basedOn w:val="a"/>
    <w:next w:val="a"/>
    <w:qFormat/>
    <w:rsid w:val="001E0078"/>
    <w:pPr>
      <w:keepNext/>
      <w:jc w:val="both"/>
      <w:outlineLvl w:val="5"/>
    </w:pPr>
    <w:rPr>
      <w:b/>
      <w:u w:val="single"/>
    </w:rPr>
  </w:style>
  <w:style w:type="paragraph" w:styleId="7">
    <w:name w:val="heading 7"/>
    <w:basedOn w:val="a"/>
    <w:next w:val="a"/>
    <w:qFormat/>
    <w:rsid w:val="001E0078"/>
    <w:pPr>
      <w:keepNext/>
      <w:jc w:val="both"/>
      <w:outlineLvl w:val="6"/>
    </w:pPr>
    <w:rPr>
      <w:b/>
      <w:i/>
      <w:iCs/>
      <w:sz w:val="32"/>
      <w:u w:val="single"/>
    </w:rPr>
  </w:style>
  <w:style w:type="paragraph" w:styleId="8">
    <w:name w:val="heading 8"/>
    <w:basedOn w:val="a"/>
    <w:next w:val="a"/>
    <w:qFormat/>
    <w:rsid w:val="001E0078"/>
    <w:pPr>
      <w:keepNext/>
      <w:jc w:val="both"/>
      <w:outlineLvl w:val="7"/>
    </w:pPr>
    <w:rPr>
      <w:b/>
      <w:sz w:val="32"/>
      <w:u w:val="single"/>
    </w:rPr>
  </w:style>
  <w:style w:type="paragraph" w:styleId="9">
    <w:name w:val="heading 9"/>
    <w:basedOn w:val="a"/>
    <w:next w:val="a"/>
    <w:qFormat/>
    <w:rsid w:val="001E0078"/>
    <w:pPr>
      <w:keepNext/>
      <w:jc w:val="both"/>
      <w:outlineLvl w:val="8"/>
    </w:pPr>
    <w:rPr>
      <w:b/>
      <w:i/>
      <w:iCs/>
      <w:sz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1E0078"/>
    <w:pPr>
      <w:tabs>
        <w:tab w:val="center" w:pos="4153"/>
        <w:tab w:val="right" w:pos="8306"/>
      </w:tabs>
    </w:pPr>
  </w:style>
  <w:style w:type="paragraph" w:styleId="a4">
    <w:name w:val="footer"/>
    <w:basedOn w:val="a"/>
    <w:link w:val="Char"/>
    <w:uiPriority w:val="99"/>
    <w:rsid w:val="001E0078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1E0078"/>
  </w:style>
  <w:style w:type="paragraph" w:styleId="a6">
    <w:name w:val="Body Text"/>
    <w:basedOn w:val="a"/>
    <w:rsid w:val="001E0078"/>
    <w:pPr>
      <w:jc w:val="both"/>
    </w:pPr>
  </w:style>
  <w:style w:type="paragraph" w:styleId="20">
    <w:name w:val="Body Text 2"/>
    <w:basedOn w:val="a"/>
    <w:rsid w:val="001E0078"/>
    <w:pPr>
      <w:tabs>
        <w:tab w:val="left" w:pos="840"/>
      </w:tabs>
      <w:jc w:val="both"/>
    </w:pPr>
    <w:rPr>
      <w:b/>
    </w:rPr>
  </w:style>
  <w:style w:type="character" w:styleId="-">
    <w:name w:val="Hyperlink"/>
    <w:basedOn w:val="a0"/>
    <w:rsid w:val="007E6DB4"/>
    <w:rPr>
      <w:color w:val="0000FF"/>
      <w:u w:val="single"/>
    </w:rPr>
  </w:style>
  <w:style w:type="character" w:styleId="a7">
    <w:name w:val="Strong"/>
    <w:basedOn w:val="a0"/>
    <w:qFormat/>
    <w:rsid w:val="001022FF"/>
    <w:rPr>
      <w:b/>
      <w:bCs/>
    </w:rPr>
  </w:style>
  <w:style w:type="table" w:styleId="a8">
    <w:name w:val="Table Grid"/>
    <w:basedOn w:val="a1"/>
    <w:rsid w:val="00684B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Char0"/>
    <w:uiPriority w:val="99"/>
    <w:semiHidden/>
    <w:unhideWhenUsed/>
    <w:rsid w:val="00803466"/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9"/>
    <w:uiPriority w:val="99"/>
    <w:semiHidden/>
    <w:rsid w:val="00803466"/>
    <w:rPr>
      <w:rFonts w:ascii="Tahoma" w:hAnsi="Tahoma" w:cs="Tahoma"/>
      <w:sz w:val="16"/>
      <w:szCs w:val="16"/>
    </w:rPr>
  </w:style>
  <w:style w:type="character" w:customStyle="1" w:styleId="Char">
    <w:name w:val="Υποσέλιδο Char"/>
    <w:basedOn w:val="a0"/>
    <w:link w:val="a4"/>
    <w:uiPriority w:val="99"/>
    <w:rsid w:val="00803466"/>
    <w:rPr>
      <w:rFonts w:ascii="Arial" w:hAnsi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356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ena\Desktop\&#916;&#921;&#913;&#914;&#921;&#914;&#913;&#931;&#932;&#921;&#922;&#927;_&#925;&#917;&#927;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0B3CA2-D3D8-40C1-99D8-330391F5D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ΔΙΑΒΙΒΑΣΤΙΚΟ_ΝΕΟ.dotx</Template>
  <TotalTime>26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ΑΘΛΗΤΙΚΟΣ ΟΡΓΑΝΙΣΜΟΣ ΔΗΜΟΥ ΛΑΡΙΣΑΣ</vt:lpstr>
    </vt:vector>
  </TitlesOfParts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ΑΘΛΗΤΙΚΟΣ ΟΡΓΑΝΙΣΜΟΣ ΔΗΜΟΥ ΛΑΡΙΣΑΣ</dc:title>
  <dc:creator>Elena</dc:creator>
  <cp:lastModifiedBy>apna</cp:lastModifiedBy>
  <cp:revision>4</cp:revision>
  <cp:lastPrinted>2020-09-15T09:07:00Z</cp:lastPrinted>
  <dcterms:created xsi:type="dcterms:W3CDTF">2020-09-15T08:15:00Z</dcterms:created>
  <dcterms:modified xsi:type="dcterms:W3CDTF">2020-09-17T10:14:00Z</dcterms:modified>
</cp:coreProperties>
</file>